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上海电子信息职业技术学院督导老师来我教学点开展检查巡视活动</w:t>
      </w:r>
    </w:p>
    <w:p>
      <w:pPr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2019年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日，上海电子信息职业技术学院继续教育学院安排督导</w:t>
      </w:r>
      <w:r>
        <w:rPr>
          <w:rFonts w:hint="eastAsia"/>
          <w:sz w:val="28"/>
          <w:szCs w:val="28"/>
          <w:lang w:val="en-US" w:eastAsia="zh-CN"/>
        </w:rPr>
        <w:t>邓教授</w:t>
      </w:r>
      <w:r>
        <w:rPr>
          <w:rFonts w:hint="eastAsia"/>
          <w:sz w:val="28"/>
          <w:szCs w:val="28"/>
        </w:rPr>
        <w:t>来我教学点进行检查、听课及师生座谈会等巡视活动。教学点教务部门和学生管理部门负责老师对其表示热烈欢迎，并陪同进行了听课、教学资料检查和学生座谈会。</w:t>
      </w:r>
    </w:p>
    <w:p>
      <w:pPr>
        <w:jc w:val="both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QQ图片20190329094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1903290944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到达教学点后邓教授根据我教学点课表随机选取了《</w:t>
      </w:r>
      <w:r>
        <w:rPr>
          <w:rFonts w:hint="eastAsia"/>
          <w:sz w:val="28"/>
          <w:szCs w:val="28"/>
          <w:lang w:val="en-US" w:eastAsia="zh-CN"/>
        </w:rPr>
        <w:t>商务英语</w:t>
      </w:r>
      <w:r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  <w:lang w:val="en-US" w:eastAsia="zh-CN"/>
        </w:rPr>
        <w:t>及</w:t>
      </w:r>
      <w:r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  <w:lang w:val="en-US" w:eastAsia="zh-CN"/>
        </w:rPr>
        <w:t>企业财务管理</w:t>
      </w:r>
      <w:r>
        <w:rPr>
          <w:rFonts w:hint="eastAsia"/>
          <w:sz w:val="28"/>
          <w:szCs w:val="28"/>
        </w:rPr>
        <w:t>》进行听课。</w:t>
      </w:r>
      <w:r>
        <w:rPr>
          <w:rFonts w:hint="eastAsia"/>
          <w:sz w:val="28"/>
          <w:szCs w:val="28"/>
          <w:lang w:val="en-US" w:eastAsia="zh-CN"/>
        </w:rPr>
        <w:t>邓</w:t>
      </w:r>
      <w:r>
        <w:rPr>
          <w:rFonts w:hint="eastAsia"/>
          <w:sz w:val="28"/>
          <w:szCs w:val="28"/>
        </w:rPr>
        <w:t>教授肯定了任课老师的教学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并对</w:t>
      </w:r>
      <w:r>
        <w:rPr>
          <w:rFonts w:hint="eastAsia"/>
          <w:sz w:val="28"/>
          <w:szCs w:val="28"/>
          <w:lang w:eastAsia="zh-CN"/>
        </w:rPr>
        <w:t>成绩单上需要写好备注，写好平均分。 课程表上需要把授课教室一并写好</w:t>
      </w:r>
      <w:r>
        <w:rPr>
          <w:rFonts w:hint="eastAsia"/>
          <w:sz w:val="28"/>
          <w:szCs w:val="28"/>
        </w:rPr>
        <w:t>问题进行了指正。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6690" cy="7022465"/>
            <wp:effectExtent l="0" t="0" r="10160" b="6985"/>
            <wp:docPr id="6" name="图片 6" descr="QQ图片20190329094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903290948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听课过后，</w:t>
      </w:r>
      <w:r>
        <w:rPr>
          <w:rFonts w:hint="eastAsia"/>
          <w:sz w:val="28"/>
          <w:szCs w:val="28"/>
          <w:lang w:val="en-US" w:eastAsia="zh-CN"/>
        </w:rPr>
        <w:t>邓</w:t>
      </w:r>
      <w:r>
        <w:rPr>
          <w:rFonts w:hint="eastAsia"/>
          <w:sz w:val="28"/>
          <w:szCs w:val="28"/>
        </w:rPr>
        <w:t>教授检查了教学点的教务资料档案，对资料存档进和规范管理行了指导，解答了教学点在整理过程中所遇到的问题及困</w:t>
      </w:r>
    </w:p>
    <w:p>
      <w:pPr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935" distR="114935">
            <wp:extent cx="4973955" cy="6632575"/>
            <wp:effectExtent l="0" t="0" r="17145" b="15875"/>
            <wp:docPr id="5" name="图片 5" descr="QQ图片20190329094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图片2019032909434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3955" cy="66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最后下午在我校</w:t>
      </w:r>
      <w:r>
        <w:rPr>
          <w:rFonts w:hint="eastAsia"/>
          <w:sz w:val="28"/>
          <w:szCs w:val="28"/>
        </w:rPr>
        <w:t>进行了学生座谈会。邀请了学生代表及班主任在会议室参加了师生座谈会。</w:t>
      </w:r>
      <w:r>
        <w:rPr>
          <w:rFonts w:hint="eastAsia"/>
          <w:sz w:val="28"/>
          <w:szCs w:val="28"/>
          <w:lang w:val="en-US" w:eastAsia="zh-CN"/>
        </w:rPr>
        <w:t>邓</w:t>
      </w:r>
      <w:r>
        <w:rPr>
          <w:rFonts w:hint="eastAsia"/>
          <w:sz w:val="28"/>
          <w:szCs w:val="28"/>
        </w:rPr>
        <w:t>教授主要从教师授课情况、专业课程设置、教学管理三方面进行提问，同时指出座谈会的目的就是为了改进教学，更好的提高学生的学习兴趣，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6690" cy="3950335"/>
            <wp:effectExtent l="0" t="0" r="10160" b="12065"/>
            <wp:docPr id="2" name="图片 2" descr="65a4e2bcf70217ffef9301f01fb64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5a4e2bcf70217ffef9301f01fb64a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鼓励同学们积极踊跃发言。</w:t>
      </w:r>
      <w:r>
        <w:rPr>
          <w:rFonts w:hint="eastAsia"/>
          <w:sz w:val="28"/>
          <w:szCs w:val="28"/>
          <w:lang w:val="en-US" w:eastAsia="zh-CN"/>
        </w:rPr>
        <w:t>邓</w:t>
      </w:r>
      <w:r>
        <w:rPr>
          <w:rFonts w:hint="eastAsia"/>
          <w:sz w:val="28"/>
          <w:szCs w:val="28"/>
        </w:rPr>
        <w:t>教授建议同学们能够重视每门课，学好每门课程，从而也能为自己今后的就业或继续深造，就业打下良好的基础。邓教授还鼓励</w:t>
      </w:r>
      <w:bookmarkStart w:id="0" w:name="_GoBack"/>
      <w:bookmarkEnd w:id="0"/>
      <w:r>
        <w:rPr>
          <w:rFonts w:hint="eastAsia"/>
          <w:sz w:val="28"/>
          <w:szCs w:val="28"/>
        </w:rPr>
        <w:t>同学们珍惜学校良好的教学资源，教学环境，好好学习。</w:t>
      </w:r>
    </w:p>
    <w:p>
      <w:pPr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本次教学巡查和教学督导，我们也更加明确了下一步的教学工作安排，从而确保高质量的教与学水平，为学校教育工作扎实有效开展奠定坚实基础，让教学点受益匪浅。</w:t>
      </w:r>
    </w:p>
    <w:p>
      <w:pPr>
        <w:ind w:firstLine="840" w:firstLineChars="300"/>
        <w:rPr>
          <w:sz w:val="28"/>
          <w:szCs w:val="28"/>
        </w:rPr>
      </w:pPr>
    </w:p>
    <w:p>
      <w:pPr>
        <w:ind w:firstLine="840" w:firstLineChars="300"/>
        <w:rPr>
          <w:sz w:val="28"/>
          <w:szCs w:val="28"/>
        </w:rPr>
      </w:pPr>
    </w:p>
    <w:p>
      <w:pPr>
        <w:ind w:firstLine="840" w:firstLineChars="300"/>
        <w:rPr>
          <w:sz w:val="28"/>
          <w:szCs w:val="28"/>
        </w:rPr>
      </w:pPr>
    </w:p>
    <w:p>
      <w:pPr>
        <w:ind w:firstLine="5280" w:firstLineChars="2200"/>
        <w:rPr>
          <w:sz w:val="24"/>
        </w:rPr>
      </w:pPr>
    </w:p>
    <w:p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上海电子信息职业技术学院继续教育学院（</w:t>
      </w:r>
      <w:r>
        <w:rPr>
          <w:rFonts w:hint="eastAsia"/>
          <w:sz w:val="24"/>
          <w:lang w:val="en-US" w:eastAsia="zh-CN"/>
        </w:rPr>
        <w:t>黄浦</w:t>
      </w:r>
      <w:r>
        <w:rPr>
          <w:rFonts w:hint="eastAsia"/>
          <w:sz w:val="24"/>
        </w:rPr>
        <w:t>教学点）</w:t>
      </w:r>
    </w:p>
    <w:p>
      <w:pPr>
        <w:spacing w:line="360" w:lineRule="auto"/>
        <w:ind w:firstLine="6000" w:firstLineChars="2500"/>
        <w:rPr>
          <w:sz w:val="24"/>
        </w:rPr>
      </w:pPr>
      <w:r>
        <w:rPr>
          <w:rFonts w:hint="eastAsia"/>
          <w:sz w:val="24"/>
        </w:rPr>
        <w:t>2019年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月26日</w:t>
      </w:r>
    </w:p>
    <w:sectPr>
      <w:pgSz w:w="11906" w:h="16838"/>
      <w:pgMar w:top="567" w:right="1800" w:bottom="2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946FA"/>
    <w:rsid w:val="001857AF"/>
    <w:rsid w:val="001A2BCF"/>
    <w:rsid w:val="00437818"/>
    <w:rsid w:val="00A611D0"/>
    <w:rsid w:val="00E4099B"/>
    <w:rsid w:val="00E74709"/>
    <w:rsid w:val="054946FA"/>
    <w:rsid w:val="06D077DF"/>
    <w:rsid w:val="0702102D"/>
    <w:rsid w:val="081D468F"/>
    <w:rsid w:val="0D0C2C2C"/>
    <w:rsid w:val="0D5447E9"/>
    <w:rsid w:val="13F25E4E"/>
    <w:rsid w:val="153E52F8"/>
    <w:rsid w:val="1AA0225C"/>
    <w:rsid w:val="1C7E73EC"/>
    <w:rsid w:val="22AA14B3"/>
    <w:rsid w:val="22E45B6A"/>
    <w:rsid w:val="24A30160"/>
    <w:rsid w:val="2564384F"/>
    <w:rsid w:val="256F72EC"/>
    <w:rsid w:val="26567B0A"/>
    <w:rsid w:val="2C897550"/>
    <w:rsid w:val="2CA916D8"/>
    <w:rsid w:val="2E6172FB"/>
    <w:rsid w:val="2F7F3C90"/>
    <w:rsid w:val="31701553"/>
    <w:rsid w:val="373664A1"/>
    <w:rsid w:val="3E7E18A9"/>
    <w:rsid w:val="3F5761C3"/>
    <w:rsid w:val="41EA299E"/>
    <w:rsid w:val="43B87D9E"/>
    <w:rsid w:val="45884BE3"/>
    <w:rsid w:val="4A885FB1"/>
    <w:rsid w:val="4BBF6737"/>
    <w:rsid w:val="4E887D93"/>
    <w:rsid w:val="51BC10D5"/>
    <w:rsid w:val="54347A97"/>
    <w:rsid w:val="56C80A52"/>
    <w:rsid w:val="58832406"/>
    <w:rsid w:val="59BD3869"/>
    <w:rsid w:val="5D1D6767"/>
    <w:rsid w:val="5E223CB2"/>
    <w:rsid w:val="60841B27"/>
    <w:rsid w:val="64321DE9"/>
    <w:rsid w:val="651072B4"/>
    <w:rsid w:val="66815216"/>
    <w:rsid w:val="6B7E2548"/>
    <w:rsid w:val="6B7E48E2"/>
    <w:rsid w:val="6BB91348"/>
    <w:rsid w:val="6D24422C"/>
    <w:rsid w:val="6D535020"/>
    <w:rsid w:val="71432377"/>
    <w:rsid w:val="723744EF"/>
    <w:rsid w:val="752008BE"/>
    <w:rsid w:val="7A471445"/>
    <w:rsid w:val="7B35013A"/>
    <w:rsid w:val="7DB166DF"/>
    <w:rsid w:val="7F812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%20We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97</Words>
  <Characters>553</Characters>
  <Lines>4</Lines>
  <Paragraphs>1</Paragraphs>
  <TotalTime>0</TotalTime>
  <ScaleCrop>false</ScaleCrop>
  <LinksUpToDate>false</LinksUpToDate>
  <CharactersWithSpaces>649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2018-04-16T05:01:00Z</dcterms:created>
  <dc:creator>香香侠1382502519</dc:creator>
  <cp:lastModifiedBy>355-2</cp:lastModifiedBy>
  <dcterms:modified xsi:type="dcterms:W3CDTF">2019-04-01T07:43:24Z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  <property fmtid="{D5CDD505-2E9C-101B-9397-08002B2CF9AE}" pid="3" name="KSORubyTemplateID" linkTarget="0">
    <vt:lpwstr>6</vt:lpwstr>
  </property>
</Properties>
</file>