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D7" w:rsidRDefault="00AD1AD7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上海电子信息职业技术学院督导老师</w:t>
      </w:r>
    </w:p>
    <w:p w:rsidR="00397040" w:rsidRDefault="00AD1AD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来我</w:t>
      </w:r>
      <w:r>
        <w:rPr>
          <w:rFonts w:hint="eastAsia"/>
          <w:b/>
          <w:bCs/>
          <w:sz w:val="28"/>
          <w:szCs w:val="28"/>
        </w:rPr>
        <w:t>(</w:t>
      </w:r>
      <w:r>
        <w:rPr>
          <w:rFonts w:hint="eastAsia"/>
          <w:b/>
          <w:bCs/>
          <w:sz w:val="28"/>
          <w:szCs w:val="28"/>
        </w:rPr>
        <w:t>当代人才</w:t>
      </w:r>
      <w:r>
        <w:rPr>
          <w:rFonts w:hint="eastAsia"/>
          <w:b/>
          <w:bCs/>
          <w:sz w:val="28"/>
          <w:szCs w:val="28"/>
        </w:rPr>
        <w:t>)</w:t>
      </w:r>
      <w:r>
        <w:rPr>
          <w:rFonts w:hint="eastAsia"/>
          <w:b/>
          <w:bCs/>
          <w:sz w:val="28"/>
          <w:szCs w:val="28"/>
        </w:rPr>
        <w:t>教学点开展检查巡视活动</w:t>
      </w:r>
    </w:p>
    <w:p w:rsidR="00397040" w:rsidRDefault="00AD1AD7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2018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10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27</w:t>
      </w:r>
      <w:r>
        <w:rPr>
          <w:rFonts w:hint="eastAsia"/>
          <w:b/>
          <w:bCs/>
          <w:sz w:val="28"/>
          <w:szCs w:val="28"/>
        </w:rPr>
        <w:t>日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日（周六）</w:t>
      </w:r>
      <w:r>
        <w:rPr>
          <w:rFonts w:hint="eastAsia"/>
          <w:sz w:val="28"/>
          <w:szCs w:val="28"/>
        </w:rPr>
        <w:t>，上海电子信息职业技术学院督导邓桂英教授来我教学点进行检查、听课及师生座谈会巡视活动。负责教务</w:t>
      </w:r>
      <w:r>
        <w:rPr>
          <w:rFonts w:hint="eastAsia"/>
          <w:sz w:val="28"/>
          <w:szCs w:val="28"/>
        </w:rPr>
        <w:t>的老师和班主任</w:t>
      </w:r>
      <w:bookmarkStart w:id="0" w:name="_GoBack"/>
      <w:bookmarkEnd w:id="0"/>
      <w:r>
        <w:rPr>
          <w:rFonts w:hint="eastAsia"/>
          <w:sz w:val="28"/>
          <w:szCs w:val="28"/>
        </w:rPr>
        <w:t>对其表示热烈欢迎，对于教学过程中所遇到的问题，大家也进行了深入的讨论与研究。</w:t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首先进行的是听课环节，我们随机选取了《</w:t>
      </w:r>
      <w:r>
        <w:rPr>
          <w:rFonts w:hint="eastAsia"/>
          <w:sz w:val="28"/>
          <w:szCs w:val="28"/>
        </w:rPr>
        <w:t>人力资源管理</w:t>
      </w:r>
      <w:r>
        <w:rPr>
          <w:rFonts w:hint="eastAsia"/>
          <w:sz w:val="28"/>
          <w:szCs w:val="28"/>
        </w:rPr>
        <w:t>》和《</w:t>
      </w:r>
      <w:r>
        <w:rPr>
          <w:rFonts w:hint="eastAsia"/>
          <w:sz w:val="28"/>
          <w:szCs w:val="28"/>
        </w:rPr>
        <w:t>财务</w:t>
      </w:r>
      <w:r>
        <w:rPr>
          <w:rFonts w:hint="eastAsia"/>
          <w:sz w:val="28"/>
          <w:szCs w:val="28"/>
        </w:rPr>
        <w:t>会计》两门课进行试听。</w:t>
      </w:r>
      <w:r>
        <w:rPr>
          <w:rFonts w:hint="eastAsia"/>
          <w:sz w:val="28"/>
          <w:szCs w:val="28"/>
        </w:rPr>
        <w:t>通过对课堂老师的讲解和学生的听课的状态环节检查，</w:t>
      </w:r>
      <w:r>
        <w:rPr>
          <w:rFonts w:hint="eastAsia"/>
          <w:sz w:val="28"/>
          <w:szCs w:val="28"/>
        </w:rPr>
        <w:t>邓教授肯定了任课老师的教学水平，教学方法，</w:t>
      </w:r>
      <w:r>
        <w:rPr>
          <w:rFonts w:hint="eastAsia"/>
          <w:sz w:val="28"/>
          <w:szCs w:val="28"/>
        </w:rPr>
        <w:t>老师讲课声音洪亮有激情</w:t>
      </w:r>
      <w:r>
        <w:rPr>
          <w:rFonts w:hint="eastAsia"/>
          <w:sz w:val="28"/>
          <w:szCs w:val="28"/>
        </w:rPr>
        <w:t>，与学生有很好的互动。</w:t>
      </w:r>
      <w:r>
        <w:rPr>
          <w:rFonts w:hint="eastAsia"/>
          <w:sz w:val="28"/>
          <w:szCs w:val="28"/>
        </w:rPr>
        <w:t>学生听课也很认真</w:t>
      </w:r>
      <w:r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但是也有个别同学听课状态不好，打瞌睡。由于我们本学期教学点扩大规模，换了新的教室，教学环境比之以前有了很大的改善，邓教授对我们的教学环境也给予赞扬，美中不足的是第五教室上课有回音。对于督导所提出来的问题，我们会在随后汇报领导并加以改善。</w:t>
      </w:r>
    </w:p>
    <w:p w:rsidR="00397040" w:rsidRDefault="00AD1AD7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185035" cy="2914015"/>
            <wp:effectExtent l="0" t="0" r="5715" b="635"/>
            <wp:docPr id="4" name="图片 4" descr="717618288353491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717618288353491310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5035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168525" cy="2892425"/>
            <wp:effectExtent l="0" t="0" r="3175" b="3175"/>
            <wp:docPr id="5" name="图片 5" descr="860689547107706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860689547107706544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8525" cy="289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040" w:rsidRDefault="00397040">
      <w:pPr>
        <w:ind w:firstLineChars="200" w:firstLine="560"/>
        <w:jc w:val="left"/>
        <w:rPr>
          <w:sz w:val="28"/>
          <w:szCs w:val="28"/>
        </w:rPr>
      </w:pPr>
    </w:p>
    <w:p w:rsidR="00397040" w:rsidRDefault="00397040">
      <w:pPr>
        <w:ind w:firstLineChars="200" w:firstLine="560"/>
        <w:jc w:val="left"/>
        <w:rPr>
          <w:sz w:val="28"/>
          <w:szCs w:val="28"/>
        </w:rPr>
      </w:pPr>
    </w:p>
    <w:p w:rsidR="00397040" w:rsidRDefault="00AD1AD7">
      <w:pPr>
        <w:ind w:firstLineChars="200" w:firstLine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其次，听课技术后，督导和我们教务老师，班主任老师进行了亲切的交谈，仔细了解了我们平时对于学生的教学和管理等情况，并对于教学点的材料进行了例行检查，督导老师对于课表、学生考勤表、班主任班务日志、学生学籍材料、考试安排，试卷</w:t>
      </w:r>
      <w:r>
        <w:rPr>
          <w:rFonts w:hint="eastAsia"/>
          <w:sz w:val="28"/>
          <w:szCs w:val="28"/>
        </w:rPr>
        <w:t>A</w:t>
      </w:r>
      <w:r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B</w:t>
      </w:r>
      <w:r>
        <w:rPr>
          <w:rFonts w:hint="eastAsia"/>
          <w:sz w:val="28"/>
          <w:szCs w:val="28"/>
        </w:rPr>
        <w:t>卷样卷、考试成绩</w:t>
      </w:r>
      <w:r>
        <w:rPr>
          <w:rFonts w:hint="eastAsia"/>
          <w:sz w:val="28"/>
          <w:szCs w:val="28"/>
        </w:rPr>
        <w:t>、教学计划、教师资质、学院下发文件等各类资料进行了详尽的检查，对于这些材料的整理归档，督导邓教授对我们做出了肯定，但也指出了不足，有个别老师在成绩单上忘记签名，要求我们务必让老师补上，把资料做的更完善。这说明我们的工作做的还有些不细致，对此，我们要吸取经验教训，以后把工作做的更加细心细致，严格遵守学校的要求。</w:t>
      </w:r>
    </w:p>
    <w:p w:rsidR="00397040" w:rsidRDefault="00AD1AD7">
      <w:pPr>
        <w:ind w:leftChars="266" w:left="559"/>
        <w:jc w:val="distribute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lastRenderedPageBreak/>
        <w:drawing>
          <wp:inline distT="0" distB="0" distL="114300" distR="114300">
            <wp:extent cx="2466340" cy="2466340"/>
            <wp:effectExtent l="0" t="0" r="10160" b="10160"/>
            <wp:docPr id="7" name="图片 7" descr="399899663832534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99899663832534977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634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478405" cy="2478405"/>
            <wp:effectExtent l="0" t="0" r="17145" b="17145"/>
            <wp:docPr id="8" name="图片 8" descr="4531183737873356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453118373787335655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247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28"/>
          <w:szCs w:val="28"/>
        </w:rPr>
        <w:t xml:space="preserve">    </w:t>
      </w:r>
    </w:p>
    <w:p w:rsidR="00397040" w:rsidRDefault="00AD1AD7">
      <w:pPr>
        <w:ind w:leftChars="266" w:left="55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最后应督导老师的要求我们随堂</w:t>
      </w:r>
      <w:r>
        <w:rPr>
          <w:rFonts w:hint="eastAsia"/>
          <w:sz w:val="28"/>
          <w:szCs w:val="28"/>
        </w:rPr>
        <w:t>邀请了学生代表及班主任在会议室参加了师生座谈会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教务</w:t>
      </w:r>
      <w:r>
        <w:rPr>
          <w:rFonts w:hint="eastAsia"/>
          <w:sz w:val="28"/>
          <w:szCs w:val="28"/>
        </w:rPr>
        <w:t>白</w:t>
      </w:r>
      <w:r>
        <w:rPr>
          <w:rFonts w:hint="eastAsia"/>
          <w:sz w:val="28"/>
          <w:szCs w:val="28"/>
        </w:rPr>
        <w:t>老师也参</w:t>
      </w:r>
      <w:r>
        <w:rPr>
          <w:rFonts w:hint="eastAsia"/>
          <w:sz w:val="28"/>
          <w:szCs w:val="28"/>
        </w:rPr>
        <w:t>加了座谈会</w:t>
      </w:r>
      <w:r>
        <w:rPr>
          <w:rFonts w:hint="eastAsia"/>
          <w:sz w:val="28"/>
          <w:szCs w:val="28"/>
        </w:rPr>
        <w:t>。邓教授主要从教师授课情况、</w:t>
      </w:r>
      <w:r>
        <w:rPr>
          <w:rFonts w:hint="eastAsia"/>
          <w:sz w:val="28"/>
          <w:szCs w:val="28"/>
        </w:rPr>
        <w:t>课堂情况</w:t>
      </w:r>
      <w:r>
        <w:rPr>
          <w:rFonts w:hint="eastAsia"/>
          <w:sz w:val="28"/>
          <w:szCs w:val="28"/>
        </w:rPr>
        <w:t>、教学管理</w:t>
      </w:r>
      <w:r>
        <w:rPr>
          <w:rFonts w:hint="eastAsia"/>
          <w:sz w:val="28"/>
          <w:szCs w:val="28"/>
        </w:rPr>
        <w:t>，以及通过学习对学生的亲身感受进行</w:t>
      </w:r>
      <w:r>
        <w:rPr>
          <w:rFonts w:hint="eastAsia"/>
          <w:sz w:val="28"/>
          <w:szCs w:val="28"/>
        </w:rPr>
        <w:t>提问，</w:t>
      </w:r>
      <w:r>
        <w:rPr>
          <w:rFonts w:hint="eastAsia"/>
          <w:sz w:val="28"/>
          <w:szCs w:val="28"/>
        </w:rPr>
        <w:t>鼓励同学们积极踊跃发言。</w:t>
      </w:r>
      <w:r>
        <w:rPr>
          <w:rFonts w:hint="eastAsia"/>
          <w:sz w:val="28"/>
          <w:szCs w:val="28"/>
        </w:rPr>
        <w:t>同学们基本上都进行了发言，谈了自己的感受和看法，主要有三点：一、面授课程相对于以及工作的学生来讲，受制于时间和距离的影响</w:t>
      </w:r>
      <w:r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希望学校有网课，学生通过电脑或者手机随时利用空闲时间进行学习，邓教授对此也做了解释，网课要通过教委的审批审核，另外作业量大，考试难度大。二、学生表示，通过学习，对自己的工作都有不同程度的帮助，学了会计方面知识，对于财务报表，财务科目分类有了清晰的理解和认知，对于工作和管理都有帮助。</w:t>
      </w:r>
    </w:p>
    <w:p w:rsidR="00397040" w:rsidRDefault="00AD1AD7">
      <w:pPr>
        <w:ind w:leftChars="266" w:left="559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 xml:space="preserve">                </w:t>
      </w:r>
      <w:r>
        <w:rPr>
          <w:rFonts w:hint="eastAsia"/>
          <w:noProof/>
          <w:sz w:val="28"/>
          <w:szCs w:val="28"/>
        </w:rPr>
        <w:drawing>
          <wp:inline distT="0" distB="0" distL="114300" distR="114300">
            <wp:extent cx="2660650" cy="2713355"/>
            <wp:effectExtent l="0" t="0" r="6350" b="10795"/>
            <wp:docPr id="9" name="图片 9" descr="178081331580409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78081331580409625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650" cy="2713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7040" w:rsidRDefault="00AD1AD7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本次教学巡查活动，我们受益匪浅。经过</w:t>
      </w:r>
      <w:r>
        <w:rPr>
          <w:rFonts w:hint="eastAsia"/>
          <w:sz w:val="28"/>
          <w:szCs w:val="28"/>
        </w:rPr>
        <w:t>督导邓教授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相关指导，我们</w:t>
      </w:r>
      <w:r>
        <w:rPr>
          <w:rFonts w:hint="eastAsia"/>
          <w:sz w:val="28"/>
          <w:szCs w:val="28"/>
        </w:rPr>
        <w:t>深刻理解了学校对教学点工作的具体要求，</w:t>
      </w:r>
      <w:r>
        <w:rPr>
          <w:rFonts w:hint="eastAsia"/>
          <w:sz w:val="28"/>
          <w:szCs w:val="28"/>
        </w:rPr>
        <w:t>也更加明确了下一步的教学工作安排，从而确保高质量的教与学水平，为学校教育工作扎实有效开展奠定坚实</w:t>
      </w:r>
      <w:r>
        <w:rPr>
          <w:rFonts w:hint="eastAsia"/>
          <w:sz w:val="28"/>
          <w:szCs w:val="28"/>
        </w:rPr>
        <w:t>的</w:t>
      </w:r>
      <w:r>
        <w:rPr>
          <w:rFonts w:hint="eastAsia"/>
          <w:sz w:val="28"/>
          <w:szCs w:val="28"/>
        </w:rPr>
        <w:t>基础。</w:t>
      </w:r>
    </w:p>
    <w:p w:rsidR="00397040" w:rsidRDefault="00397040">
      <w:pPr>
        <w:ind w:firstLineChars="200" w:firstLine="560"/>
        <w:rPr>
          <w:sz w:val="28"/>
          <w:szCs w:val="28"/>
        </w:rPr>
      </w:pPr>
    </w:p>
    <w:p w:rsidR="00397040" w:rsidRDefault="00397040">
      <w:pPr>
        <w:ind w:firstLineChars="200" w:firstLine="560"/>
        <w:rPr>
          <w:sz w:val="28"/>
          <w:szCs w:val="28"/>
        </w:rPr>
      </w:pPr>
    </w:p>
    <w:p w:rsidR="00397040" w:rsidRDefault="00AD1AD7">
      <w:pPr>
        <w:ind w:firstLineChars="1850" w:firstLine="4440"/>
        <w:rPr>
          <w:sz w:val="24"/>
        </w:rPr>
      </w:pPr>
      <w:r>
        <w:rPr>
          <w:rFonts w:hint="eastAsia"/>
          <w:sz w:val="24"/>
        </w:rPr>
        <w:t>上海电子信息职业技术学院继续教育学院</w:t>
      </w:r>
    </w:p>
    <w:p w:rsidR="00397040" w:rsidRDefault="00397040">
      <w:pPr>
        <w:ind w:firstLineChars="1850" w:firstLine="4440"/>
        <w:rPr>
          <w:sz w:val="24"/>
        </w:rPr>
      </w:pPr>
    </w:p>
    <w:p w:rsidR="00397040" w:rsidRDefault="00AD1AD7">
      <w:pPr>
        <w:ind w:firstLineChars="2350" w:firstLine="5640"/>
        <w:rPr>
          <w:sz w:val="24"/>
        </w:rPr>
      </w:pPr>
      <w:r>
        <w:rPr>
          <w:rFonts w:hint="eastAsia"/>
          <w:sz w:val="24"/>
        </w:rPr>
        <w:t>上海</w:t>
      </w:r>
      <w:r>
        <w:rPr>
          <w:rFonts w:hint="eastAsia"/>
          <w:sz w:val="24"/>
        </w:rPr>
        <w:t>当代人才</w:t>
      </w:r>
      <w:r>
        <w:rPr>
          <w:rFonts w:hint="eastAsia"/>
          <w:sz w:val="24"/>
        </w:rPr>
        <w:t>专修学院教学点</w:t>
      </w:r>
    </w:p>
    <w:p w:rsidR="00397040" w:rsidRDefault="00397040">
      <w:pPr>
        <w:ind w:firstLineChars="2350" w:firstLine="5640"/>
        <w:rPr>
          <w:sz w:val="24"/>
        </w:rPr>
      </w:pPr>
    </w:p>
    <w:p w:rsidR="00397040" w:rsidRDefault="00AD1AD7">
      <w:pPr>
        <w:ind w:firstLineChars="2900" w:firstLine="6960"/>
        <w:rPr>
          <w:sz w:val="24"/>
        </w:rPr>
      </w:pPr>
      <w:r>
        <w:rPr>
          <w:rFonts w:hint="eastAsia"/>
          <w:sz w:val="24"/>
        </w:rPr>
        <w:t>2018-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-</w:t>
      </w:r>
      <w:r>
        <w:rPr>
          <w:rFonts w:hint="eastAsia"/>
          <w:sz w:val="24"/>
        </w:rPr>
        <w:t>27</w:t>
      </w:r>
    </w:p>
    <w:sectPr w:rsidR="00397040" w:rsidSect="00397040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54946FA"/>
    <w:rsid w:val="001857AF"/>
    <w:rsid w:val="00397040"/>
    <w:rsid w:val="005254E0"/>
    <w:rsid w:val="007C7BE6"/>
    <w:rsid w:val="00AD1AD7"/>
    <w:rsid w:val="00E4099B"/>
    <w:rsid w:val="00E74709"/>
    <w:rsid w:val="00F55727"/>
    <w:rsid w:val="00F93FAB"/>
    <w:rsid w:val="00FA49CB"/>
    <w:rsid w:val="00FE0DF6"/>
    <w:rsid w:val="054946FA"/>
    <w:rsid w:val="05937F11"/>
    <w:rsid w:val="06D077DF"/>
    <w:rsid w:val="0702102D"/>
    <w:rsid w:val="081D468F"/>
    <w:rsid w:val="0D0C2C2C"/>
    <w:rsid w:val="0D5447E9"/>
    <w:rsid w:val="0FB218AA"/>
    <w:rsid w:val="13F25E4E"/>
    <w:rsid w:val="153E52F8"/>
    <w:rsid w:val="156153F0"/>
    <w:rsid w:val="19591D62"/>
    <w:rsid w:val="1A39728F"/>
    <w:rsid w:val="1AA0225C"/>
    <w:rsid w:val="1C7E73EC"/>
    <w:rsid w:val="22AA14B3"/>
    <w:rsid w:val="22E45B6A"/>
    <w:rsid w:val="24A30160"/>
    <w:rsid w:val="2564384F"/>
    <w:rsid w:val="256F72EC"/>
    <w:rsid w:val="2CA916D8"/>
    <w:rsid w:val="2E6172FB"/>
    <w:rsid w:val="2F7F3C90"/>
    <w:rsid w:val="31701553"/>
    <w:rsid w:val="373664A1"/>
    <w:rsid w:val="3E7E18A9"/>
    <w:rsid w:val="3F5761C3"/>
    <w:rsid w:val="41EA299E"/>
    <w:rsid w:val="45364E1A"/>
    <w:rsid w:val="4A885FB1"/>
    <w:rsid w:val="4BBF6737"/>
    <w:rsid w:val="4E887D93"/>
    <w:rsid w:val="54347A97"/>
    <w:rsid w:val="58832406"/>
    <w:rsid w:val="59BD3869"/>
    <w:rsid w:val="5A7D3688"/>
    <w:rsid w:val="5D1D6767"/>
    <w:rsid w:val="5E223CB2"/>
    <w:rsid w:val="60841B27"/>
    <w:rsid w:val="64321DE9"/>
    <w:rsid w:val="651072B4"/>
    <w:rsid w:val="66815216"/>
    <w:rsid w:val="6B7E48E2"/>
    <w:rsid w:val="6BB91348"/>
    <w:rsid w:val="6CC96FA3"/>
    <w:rsid w:val="6D24422C"/>
    <w:rsid w:val="6D535020"/>
    <w:rsid w:val="71432377"/>
    <w:rsid w:val="723744EF"/>
    <w:rsid w:val="7B35013A"/>
    <w:rsid w:val="7DB166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9704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397040"/>
    <w:rPr>
      <w:sz w:val="18"/>
      <w:szCs w:val="18"/>
    </w:rPr>
  </w:style>
  <w:style w:type="character" w:customStyle="1" w:styleId="Char">
    <w:name w:val="批注框文本 Char"/>
    <w:basedOn w:val="a0"/>
    <w:link w:val="a3"/>
    <w:rsid w:val="0039704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%20Wen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4</Pages>
  <Words>173</Words>
  <Characters>988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香香侠1382502519</dc:creator>
  <cp:lastModifiedBy>linyun</cp:lastModifiedBy>
  <cp:revision>8</cp:revision>
  <cp:lastPrinted>2018-09-25T01:19:00Z</cp:lastPrinted>
  <dcterms:created xsi:type="dcterms:W3CDTF">2018-04-16T05:01:00Z</dcterms:created>
  <dcterms:modified xsi:type="dcterms:W3CDTF">2018-10-30T00:32:00Z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  <property fmtid="{D5CDD505-2E9C-101B-9397-08002B2CF9AE}" pid="3" name="KSORubyTemplateID" linkTarget="0">
    <vt:lpwstr>6</vt:lpwstr>
  </property>
</Properties>
</file>